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0B9" w:rsidRDefault="004120B9">
      <w:pPr>
        <w:pStyle w:val="Heading3"/>
        <w:keepNext/>
        <w:spacing w:before="240" w:after="60"/>
        <w:jc w:val="center"/>
        <w:rPr>
          <w:rFonts w:cs="Arial CYR"/>
          <w:b/>
          <w:bCs/>
          <w:sz w:val="28"/>
          <w:szCs w:val="28"/>
          <w:lang w:val="ru-RU"/>
        </w:rPr>
      </w:pPr>
      <w:r>
        <w:rPr>
          <w:rFonts w:cs="Arial CYR"/>
          <w:b/>
          <w:bCs/>
          <w:sz w:val="28"/>
          <w:szCs w:val="28"/>
          <w:lang w:val="ru-RU"/>
        </w:rPr>
        <w:t xml:space="preserve">Выставка собак пород 5 группы ранга САС Лучший из лучших . Specialty Сиба. </w:t>
      </w:r>
    </w:p>
    <w:p w:rsidR="004120B9" w:rsidRDefault="004120B9">
      <w:pPr>
        <w:pStyle w:val="Heading3"/>
        <w:keepNext/>
        <w:spacing w:before="240" w:after="60"/>
        <w:jc w:val="center"/>
        <w:rPr>
          <w:rFonts w:cs="Arial CYR"/>
          <w:b/>
          <w:bCs/>
          <w:lang w:val="ru-RU"/>
        </w:rPr>
      </w:pPr>
      <w:r>
        <w:rPr>
          <w:rFonts w:cs="Arial CYR"/>
          <w:b/>
          <w:bCs/>
          <w:lang w:val="ru-RU"/>
        </w:rPr>
        <w:t>21.05.2023</w:t>
      </w:r>
    </w:p>
    <w:p w:rsidR="004120B9" w:rsidRDefault="004120B9">
      <w:pPr>
        <w:pStyle w:val="Heading4"/>
        <w:keepNext/>
        <w:spacing w:before="240" w:after="60"/>
        <w:jc w:val="center"/>
        <w:rPr>
          <w:rFonts w:cs="Arial CYR"/>
          <w:b/>
          <w:bCs/>
          <w:sz w:val="26"/>
          <w:szCs w:val="26"/>
          <w:lang w:val="ru-RU"/>
        </w:rPr>
      </w:pPr>
      <w:r>
        <w:rPr>
          <w:rFonts w:cs="Arial CYR"/>
          <w:b/>
          <w:bCs/>
          <w:sz w:val="26"/>
          <w:szCs w:val="26"/>
          <w:lang w:val="ru-RU"/>
        </w:rPr>
        <w:t>Россия / Russia, Самара</w:t>
      </w:r>
    </w:p>
    <w:p w:rsidR="004120B9" w:rsidRDefault="004120B9">
      <w:pPr>
        <w:keepNext/>
        <w:spacing w:after="200" w:line="276" w:lineRule="atLeast"/>
        <w:rPr>
          <w:rFonts w:cs="Arial CYR"/>
          <w:sz w:val="22"/>
          <w:szCs w:val="22"/>
          <w:lang w:val="ru-RU"/>
        </w:rPr>
      </w:pPr>
    </w:p>
    <w:p w:rsidR="004120B9" w:rsidRDefault="004120B9">
      <w:pPr>
        <w:rPr>
          <w:rFonts w:cs="Arial CYR"/>
          <w:lang w:val="ru-RU"/>
        </w:rPr>
      </w:pPr>
      <w:r>
        <w:rPr>
          <w:rFonts w:cs="Arial CYR"/>
          <w:b/>
          <w:bCs/>
          <w:lang w:val="ru-RU"/>
        </w:rPr>
        <w:t>Расписание</w:t>
      </w:r>
    </w:p>
    <w:p w:rsidR="004120B9" w:rsidRDefault="004120B9">
      <w:pPr>
        <w:jc w:val="center"/>
        <w:rPr>
          <w:rFonts w:cs="Arial CYR"/>
          <w:sz w:val="20"/>
          <w:szCs w:val="20"/>
          <w:lang w:val="ru-RU"/>
        </w:rPr>
      </w:pPr>
      <w:r>
        <w:rPr>
          <w:rFonts w:cs="Arial CYR"/>
          <w:sz w:val="20"/>
          <w:szCs w:val="20"/>
          <w:lang w:val="ru-RU"/>
        </w:rPr>
        <w:t>21.05.2023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120B9" w:rsidRDefault="004120B9">
            <w:pPr>
              <w:spacing w:before="50" w:after="50"/>
              <w:rPr>
                <w:rFonts w:cs="Arial CYR"/>
                <w:sz w:val="20"/>
                <w:szCs w:val="20"/>
                <w:lang w:val="ru-RU"/>
              </w:rPr>
            </w:pPr>
            <w:r>
              <w:rPr>
                <w:rFonts w:cs="Arial CYR"/>
                <w:sz w:val="20"/>
                <w:szCs w:val="20"/>
                <w:lang w:val="ru-RU"/>
              </w:rPr>
              <w:t>РИНГ 2</w:t>
            </w: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120B9" w:rsidRDefault="004120B9">
            <w:pPr>
              <w:spacing w:before="50" w:after="50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>Кирюшина Ирина Валерьевна</w:t>
            </w: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120B9" w:rsidRDefault="004120B9">
            <w:pPr>
              <w:spacing w:before="50" w:after="50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sz w:val="16"/>
                <w:szCs w:val="16"/>
                <w:lang w:val="ru-RU"/>
              </w:rPr>
              <w:t xml:space="preserve">  12:30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120B9" w:rsidRDefault="004120B9">
            <w:pPr>
              <w:spacing w:before="50" w:after="100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sz w:val="16"/>
                <w:szCs w:val="16"/>
                <w:lang w:val="ru-RU"/>
              </w:rPr>
              <w:t>Сиба (12) (Япония)</w:t>
            </w:r>
          </w:p>
        </w:tc>
      </w:tr>
    </w:tbl>
    <w:p w:rsidR="004120B9" w:rsidRDefault="004120B9">
      <w:pPr>
        <w:rPr>
          <w:rFonts w:cs="Arial CYR"/>
          <w:sz w:val="16"/>
          <w:szCs w:val="16"/>
          <w:lang w:val="ru-RU"/>
        </w:rPr>
      </w:pPr>
    </w:p>
    <w:p w:rsidR="004120B9" w:rsidRDefault="004120B9">
      <w:pPr>
        <w:pageBreakBefore/>
        <w:rPr>
          <w:rFonts w:cs="Arial CYR"/>
          <w:sz w:val="4"/>
          <w:szCs w:val="4"/>
          <w:lang w:val="ru-RU"/>
        </w:rPr>
      </w:pPr>
      <w:r>
        <w:rPr>
          <w:rFonts w:cs="Arial CYR"/>
          <w:sz w:val="22"/>
          <w:szCs w:val="22"/>
          <w:lang w:val="ru-RU"/>
        </w:rPr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rPr>
                <w:rFonts w:cs="Arial CYR"/>
                <w:sz w:val="4"/>
                <w:szCs w:val="4"/>
                <w:lang w:val="ru-RU"/>
              </w:rPr>
            </w:pPr>
            <w:r>
              <w:rPr>
                <w:rFonts w:cs="Arial CYR"/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b/>
                <w:bCs/>
                <w:sz w:val="18"/>
                <w:szCs w:val="18"/>
                <w:lang w:val="ru-RU"/>
              </w:rPr>
            </w:pP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rPr>
                <w:rFonts w:cs="Arial CYR"/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b/>
                <w:bCs/>
                <w:sz w:val="14"/>
                <w:szCs w:val="14"/>
                <w:lang w:val="ru-RU"/>
              </w:rPr>
            </w:pPr>
            <w:r>
              <w:rPr>
                <w:rFonts w:cs="Arial CYR"/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b/>
                <w:bCs/>
                <w:sz w:val="14"/>
                <w:szCs w:val="14"/>
                <w:lang w:val="ru-RU"/>
              </w:rPr>
            </w:pP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Кирюшина Ирина Валерьевна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28-39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sz w:val="14"/>
                <w:szCs w:val="14"/>
                <w:lang w:val="ru-RU"/>
              </w:rPr>
            </w:pPr>
            <w:r>
              <w:rPr>
                <w:rFonts w:cs="Arial CYR"/>
                <w:sz w:val="14"/>
                <w:szCs w:val="14"/>
                <w:lang w:val="ru-RU"/>
              </w:rPr>
              <w:t>12</w:t>
            </w:r>
          </w:p>
        </w:tc>
      </w:tr>
    </w:tbl>
    <w:p w:rsidR="004120B9" w:rsidRDefault="004120B9">
      <w:pPr>
        <w:rPr>
          <w:rFonts w:cs="Arial CYR"/>
          <w:sz w:val="22"/>
          <w:szCs w:val="22"/>
          <w:lang w:val="ru-RU"/>
        </w:rPr>
      </w:pPr>
    </w:p>
    <w:p w:rsidR="004120B9" w:rsidRDefault="004120B9">
      <w:pPr>
        <w:pageBreakBefore/>
        <w:rPr>
          <w:rFonts w:cs="Arial CYR"/>
          <w:sz w:val="4"/>
          <w:szCs w:val="4"/>
          <w:lang w:val="ru-RU"/>
        </w:rPr>
      </w:pPr>
      <w:r>
        <w:rPr>
          <w:rFonts w:cs="Arial CYR"/>
          <w:sz w:val="22"/>
          <w:szCs w:val="22"/>
          <w:lang w:val="ru-RU"/>
        </w:rPr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b/>
                <w:bCs/>
                <w:sz w:val="20"/>
                <w:szCs w:val="20"/>
                <w:lang w:val="ru-RU"/>
              </w:rPr>
            </w:pPr>
            <w:r>
              <w:rPr>
                <w:rFonts w:cs="Arial CYR"/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4120B9" w:rsidRDefault="004120B9">
      <w:pPr>
        <w:spacing w:after="10"/>
        <w:rPr>
          <w:rFonts w:cs="Arial CYR"/>
          <w:b/>
          <w:bCs/>
          <w:sz w:val="2"/>
          <w:szCs w:val="2"/>
          <w:lang w:val="ru-RU"/>
        </w:rPr>
      </w:pPr>
    </w:p>
    <w:p w:rsidR="004120B9" w:rsidRDefault="004120B9">
      <w:pPr>
        <w:spacing w:after="10"/>
        <w:rPr>
          <w:rFonts w:cs="Arial CYR"/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120B9" w:rsidRDefault="004120B9">
            <w:pPr>
              <w:jc w:val="center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rFonts w:cs="Arial CYR"/>
                <w:sz w:val="16"/>
                <w:szCs w:val="16"/>
                <w:lang w:val="ru-RU"/>
              </w:rPr>
              <w:t xml:space="preserve">(FCI 257, Япония / Japan) </w:t>
            </w:r>
          </w:p>
          <w:p w:rsidR="004120B9" w:rsidRDefault="004120B9">
            <w:pPr>
              <w:jc w:val="center"/>
              <w:rPr>
                <w:rFonts w:cs="Arial CYR"/>
                <w:sz w:val="2"/>
                <w:szCs w:val="2"/>
                <w:lang w:val="ru-RU"/>
              </w:rPr>
            </w:pPr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Судья Кирюшина Ирина Валерьевна (номера 28-39, количество 12), 21.05.2023, Ринг 2, 12:30</w:t>
            </w:r>
          </w:p>
        </w:tc>
      </w:tr>
    </w:tbl>
    <w:p w:rsidR="004120B9" w:rsidRDefault="004120B9">
      <w:pPr>
        <w:spacing w:before="35"/>
        <w:rPr>
          <w:rFonts w:cs="Arial CYR"/>
          <w:b/>
          <w:bCs/>
          <w:sz w:val="18"/>
          <w:szCs w:val="18"/>
          <w:lang w:val="ru-RU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>Кобель</w:t>
      </w:r>
    </w:p>
    <w:p w:rsidR="004120B9" w:rsidRDefault="004120B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Беби (3-6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028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AKIDZUKI KHAN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МЕТРИКА, OPW 836, д.р. 01.01.2023, red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FAITER BRED PITT x ДРЕАМ ИС БЬЮТИ СТЕФАНИЯ КРИМЕАН ХАН, зав. Шмакова И.С.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Гаранина Анна Ивановна, 443046, Россия / Russia, Самарская обл, Самара, Аэропорт-2 тер, дом 5, кв 11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Оч. персп.-2</w:t>
            </w: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029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КИНГИКУ ЕРУБЕКИ ТАНРЕЙ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МЕТРИКА, SKK 1016, д.р. 27.11.2022, рыжий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 w:rsidRPr="00725E24">
              <w:rPr>
                <w:rFonts w:cs="Arial CYR"/>
                <w:sz w:val="18"/>
                <w:szCs w:val="18"/>
              </w:rPr>
              <w:t xml:space="preserve">BANZAI CHIKARA GO HIDDEN CASCADE x EVATARI EKUDO GO HIDDEN CASCADE,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725E24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>Макаричева Е.В.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Макаричева Е.В., 443546,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ЛБ / BOB baby, BISB-1</w:t>
            </w:r>
          </w:p>
        </w:tc>
      </w:tr>
    </w:tbl>
    <w:p w:rsidR="004120B9" w:rsidRDefault="004120B9">
      <w:pPr>
        <w:spacing w:after="10"/>
        <w:rPr>
          <w:rFonts w:cs="Arial CYR"/>
          <w:sz w:val="16"/>
          <w:szCs w:val="16"/>
          <w:lang w:val="ru-RU"/>
        </w:rPr>
      </w:pPr>
    </w:p>
    <w:p w:rsidR="004120B9" w:rsidRDefault="004120B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ВИНТЕРФЕЛЛ ПРАЙД ГУВЕР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6595179, KLL 4813, д.р. 05.06.2022, черно-подпалый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ТАКЕШИ КИТАНО КРИМЕН ХАН x ВИНТЕРФЕЛЛ ПРАЙД ЗЕМФИРА, зав. Тарпанович Н.В.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Видманова Е.В., 443010,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ОТЛ-2</w:t>
            </w: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СТЕФФТИАМ ДИН ВИНЧЕСТЕР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МЕТРИКА, COD 2608, д.р. 02.08.2022, черно-подпалый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WINTERFELL PRIDE IROMEKU HOSHIKO x КИМИКО САЧИО ЗУ-ЗУ ЭНДЖЕЛ АЙС, зав. Кичаева Н.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Вихарева К.,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ОТЛ-1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ЮКЧК, JCAC</w:t>
            </w:r>
          </w:p>
        </w:tc>
      </w:tr>
    </w:tbl>
    <w:p w:rsidR="004120B9" w:rsidRDefault="004120B9">
      <w:pPr>
        <w:spacing w:after="10"/>
        <w:rPr>
          <w:rFonts w:cs="Arial CYR"/>
          <w:sz w:val="16"/>
          <w:szCs w:val="16"/>
          <w:lang w:val="ru-RU"/>
        </w:rPr>
      </w:pPr>
    </w:p>
    <w:p w:rsidR="004120B9" w:rsidRDefault="004120B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KHAKUFU AKEMI SHIO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RKF 5445642, BPK 1266, д.р. 22.10.2018, red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АKAI HANA AKIHIRO MASASHI TOSA x HAKONE IDZU RAJ KUMIKO, зав. Nikonova S.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Kichaeva N.,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4120B9" w:rsidRDefault="004120B9">
      <w:pPr>
        <w:spacing w:after="10"/>
        <w:rPr>
          <w:rFonts w:cs="Arial CYR"/>
          <w:sz w:val="16"/>
          <w:szCs w:val="16"/>
          <w:lang w:val="ru-RU"/>
        </w:rPr>
      </w:pPr>
    </w:p>
    <w:p w:rsidR="004120B9" w:rsidRDefault="004120B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</w:p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CH.RUS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INARI OKAMI VAKITARU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5559416, IOA 218, д.р. 15.03.2019, red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SAMARASUN YASUO YUSHA x AKATSUKI KOUJINKOMANCHI, зав. Sadovnikova N.A.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Sadovnikova N.A.,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ОТЛ-2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СС</w:t>
            </w: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УРФИН ДЖУС ИЗ ИМПЕРИИ ФАВОРИТОВ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5758238, IOA 690, д.р. 20.08.2020, рыжий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HAKONE IDZU YAMOTO HARI x TAN-RO SATTI, зав. Артемьева М.С.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Артемьева М.С., Россия / Russia, Самарская обл, Волжский р-н, Стройкерамика пгт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ОТЛ-1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CAC, КЧК, ЛК, ЛПпп / BOS</w:t>
            </w:r>
          </w:p>
        </w:tc>
      </w:tr>
    </w:tbl>
    <w:p w:rsidR="004120B9" w:rsidRDefault="004120B9">
      <w:pPr>
        <w:spacing w:after="10"/>
        <w:rPr>
          <w:rFonts w:cs="Arial CYR"/>
          <w:sz w:val="16"/>
          <w:szCs w:val="16"/>
          <w:lang w:val="ru-RU"/>
        </w:rPr>
      </w:pPr>
    </w:p>
    <w:p w:rsidR="004120B9" w:rsidRDefault="004120B9">
      <w:pPr>
        <w:spacing w:before="35"/>
        <w:rPr>
          <w:rFonts w:cs="Arial CYR"/>
          <w:b/>
          <w:bCs/>
          <w:sz w:val="18"/>
          <w:szCs w:val="18"/>
          <w:lang w:val="ru-RU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>Сука</w:t>
      </w:r>
    </w:p>
    <w:p w:rsidR="004120B9" w:rsidRDefault="004120B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KINGIKU CHO RINKAN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МЕТРИКА, SKK 968, д.р. 30.07.2022, сезам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ZOLOTO PARTII RIKI ORE-SAMA x BANRYUU SAKURAHIME GO SAPPORO KAGASOU, зав. Макаричева Е.В.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Макаричева Е., 443000,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ЮКЧК, JCAC, ЛЮ / BOB junior</w:t>
            </w:r>
          </w:p>
        </w:tc>
      </w:tr>
    </w:tbl>
    <w:p w:rsidR="004120B9" w:rsidRDefault="004120B9">
      <w:pPr>
        <w:spacing w:after="10"/>
        <w:rPr>
          <w:rFonts w:cs="Arial CYR"/>
          <w:sz w:val="16"/>
          <w:szCs w:val="16"/>
          <w:lang w:val="ru-RU"/>
        </w:rPr>
      </w:pPr>
    </w:p>
    <w:p w:rsidR="004120B9" w:rsidRDefault="004120B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INARI OKAMI OLIMPIYA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6343821, PVF 280, д.р. 05.01.2022, red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INARI OKAMI VAKITARU x JUTUSH JASAMAN HICHIRENHIME, зав. Садовникова Н.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Садовникова Н,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ОТЛ-1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CAC, КЧК, ЛС, ЛПП / BOB, BIG-2</w:t>
            </w: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МЕГУЧИ ОТ САМАРСКОЙ ЖЕМЧУЖИНЫ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6339941, ZEM 309, д.р. 20.11.2021, красный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HAKONE IDZU YAMOTO HARI x БУНА АЙМИ НУЭСТРАС ЮА, зав. Кудрявинькова Е.Е.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Артемьева М.С., Россия / Russia, Самарская обл, Волжский р-н, Стройкерамика пгт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ОТЛ-3</w:t>
            </w:r>
          </w:p>
        </w:tc>
      </w:tr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ФУТУРАМА ИЗ ИМПЕРИИ ФАВОРИТОВ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6320681, PVF 85, д.р. 18.07.2021, рыж.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ХИНОМОРИ АОШИ x АКАИ ХАНА НЕМИРА, зав. Артемьева М.С.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Зинчук Е.В.,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ОТЛ-2</w:t>
            </w:r>
          </w:p>
        </w:tc>
      </w:tr>
    </w:tbl>
    <w:p w:rsidR="004120B9" w:rsidRDefault="004120B9">
      <w:pPr>
        <w:spacing w:after="10"/>
        <w:rPr>
          <w:rFonts w:cs="Arial CYR"/>
          <w:sz w:val="16"/>
          <w:szCs w:val="16"/>
          <w:lang w:val="ru-RU"/>
        </w:rPr>
      </w:pPr>
    </w:p>
    <w:p w:rsidR="004120B9" w:rsidRDefault="004120B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4120B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039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SOZVEZDIE SKORPIONA YUKIONNA TOMIKO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5789023, BKH 8884, д.р. 02.12.2020, рыжий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КИМИКО САЧИО ЖЕ ТЭМ x ANGELS KEEPER SAMBUKA, зав. Khokhlova I.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Видманова Е.В., 443000, Россия / Russia, Самарская обл, Самара</w:t>
            </w:r>
          </w:p>
          <w:p w:rsidR="004120B9" w:rsidRDefault="004120B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4120B9" w:rsidRDefault="004120B9">
      <w:pPr>
        <w:spacing w:after="10"/>
        <w:rPr>
          <w:rFonts w:cs="Arial CYR"/>
          <w:sz w:val="16"/>
          <w:szCs w:val="16"/>
          <w:lang w:val="ru-RU"/>
        </w:rPr>
      </w:pPr>
    </w:p>
    <w:p w:rsidR="004120B9" w:rsidRDefault="004120B9">
      <w:pPr>
        <w:rPr>
          <w:rFonts w:cs="Arial CYR"/>
          <w:sz w:val="22"/>
          <w:szCs w:val="22"/>
          <w:lang w:val="ru-RU"/>
        </w:rPr>
      </w:pPr>
    </w:p>
    <w:sectPr w:rsidR="004120B9" w:rsidSect="004120B9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47EF"/>
    <w:rsid w:val="004120B9"/>
    <w:rsid w:val="006147EF"/>
    <w:rsid w:val="00725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 CYR" w:hAnsi="Arial CYR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91A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91A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91A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91A"/>
    <w:rPr>
      <w:rFonts w:asciiTheme="minorHAnsi" w:eastAsiaTheme="minorEastAsia" w:hAnsiTheme="minorHAnsi" w:cstheme="minorBidi"/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</Pages>
  <Words>561</Words>
  <Characters>3204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Выставка собак пород 5 группы ранга САС Лучший из лучших </dc:title>
  <dc:subject/>
  <dc:creator/>
  <cp:keywords/>
  <dc:description/>
  <cp:lastModifiedBy>User</cp:lastModifiedBy>
  <cp:revision>3</cp:revision>
  <dcterms:created xsi:type="dcterms:W3CDTF">2023-06-01T13:31:00Z</dcterms:created>
  <dcterms:modified xsi:type="dcterms:W3CDTF">2023-06-01T13:32:00Z</dcterms:modified>
</cp:coreProperties>
</file>